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C28D" w14:textId="44FFC9F1" w:rsidR="006A3FAC" w:rsidRPr="00083B88" w:rsidRDefault="006A3FAC" w:rsidP="006A3FAC">
      <w:pPr>
        <w:spacing w:before="820"/>
        <w:ind w:left="1170" w:hanging="1170"/>
      </w:pPr>
      <w:r>
        <w:rPr>
          <w:color w:val="FF0000"/>
        </w:rPr>
        <w:t xml:space="preserve">                  </w:t>
      </w:r>
      <w:r w:rsidRPr="00083B88">
        <w:t xml:space="preserve">           </w:t>
      </w:r>
      <w:r w:rsidR="00083B88" w:rsidRPr="00083B88">
        <w:t>Mill Creek Conservancy District</w:t>
      </w:r>
      <w:r w:rsidR="00083B88" w:rsidRPr="00083B88">
        <w:tab/>
      </w:r>
    </w:p>
    <w:p w14:paraId="25F78F37" w14:textId="4ED80CD1" w:rsidR="006A3FAC" w:rsidRPr="00083B88" w:rsidRDefault="006A3FAC" w:rsidP="006A3FAC">
      <w:pPr>
        <w:spacing w:before="460"/>
        <w:ind w:left="1170" w:hanging="1170"/>
        <w:rPr>
          <w:sz w:val="16"/>
          <w:szCs w:val="16"/>
        </w:rPr>
      </w:pPr>
      <w:r w:rsidRPr="00083B88">
        <w:tab/>
      </w:r>
      <w:r w:rsidRPr="00083B88">
        <w:tab/>
      </w:r>
      <w:r w:rsidRPr="00083B88">
        <w:tab/>
        <w:t xml:space="preserve">              </w:t>
      </w:r>
      <w:r w:rsidRPr="00083B88">
        <w:tab/>
      </w:r>
      <w:r w:rsidRPr="00083B88">
        <w:tab/>
      </w:r>
      <w:r w:rsidRPr="00083B88">
        <w:tab/>
        <w:t xml:space="preserve">                                                                             </w:t>
      </w:r>
      <w:r w:rsidR="00083B88" w:rsidRPr="00083B88">
        <w:rPr>
          <w:sz w:val="16"/>
          <w:szCs w:val="16"/>
        </w:rPr>
        <w:t>125</w:t>
      </w:r>
      <w:r w:rsidRPr="00083B88">
        <w:rPr>
          <w:sz w:val="16"/>
          <w:szCs w:val="16"/>
        </w:rPr>
        <w:t>-2</w:t>
      </w:r>
      <w:r w:rsidR="006456C2" w:rsidRPr="00083B88">
        <w:rPr>
          <w:sz w:val="16"/>
          <w:szCs w:val="16"/>
        </w:rPr>
        <w:t>6</w:t>
      </w:r>
      <w:r w:rsidR="00567456" w:rsidRPr="00083B88">
        <w:rPr>
          <w:sz w:val="16"/>
          <w:szCs w:val="16"/>
        </w:rPr>
        <w:t xml:space="preserve"> G</w:t>
      </w:r>
    </w:p>
    <w:p w14:paraId="253DEB5A" w14:textId="18463CB0" w:rsidR="006A3FAC" w:rsidRPr="00083B88" w:rsidRDefault="006A3FAC" w:rsidP="006A3FAC">
      <w:pPr>
        <w:spacing w:before="1840"/>
        <w:ind w:left="1170" w:hanging="1170"/>
        <w:rPr>
          <w:sz w:val="20"/>
          <w:szCs w:val="20"/>
        </w:rPr>
      </w:pPr>
      <w:r w:rsidRPr="00083B88">
        <w:t xml:space="preserve">                                                                                                                                                                     </w:t>
      </w:r>
      <w:r w:rsidRPr="00083B88">
        <w:rPr>
          <w:sz w:val="20"/>
          <w:szCs w:val="20"/>
        </w:rPr>
        <w:t xml:space="preserve"> </w:t>
      </w:r>
      <w:r w:rsidR="00083B88" w:rsidRPr="00083B88">
        <w:rPr>
          <w:sz w:val="20"/>
          <w:szCs w:val="20"/>
        </w:rPr>
        <w:t>24</w:t>
      </w:r>
    </w:p>
    <w:p w14:paraId="537AA247" w14:textId="244DC383" w:rsidR="006A3FAC" w:rsidRPr="00083B88" w:rsidRDefault="006A3FAC" w:rsidP="006A3FAC">
      <w:pPr>
        <w:spacing w:before="220"/>
        <w:ind w:left="1170" w:hanging="1170"/>
        <w:rPr>
          <w:sz w:val="20"/>
          <w:szCs w:val="20"/>
        </w:rPr>
      </w:pPr>
      <w:r w:rsidRPr="00083B8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083B88" w:rsidRPr="00083B88">
        <w:rPr>
          <w:sz w:val="20"/>
          <w:szCs w:val="20"/>
        </w:rPr>
        <w:t xml:space="preserve"> 24</w:t>
      </w:r>
    </w:p>
    <w:p w14:paraId="22B05BAE" w14:textId="4E02F404" w:rsidR="006A3FAC" w:rsidRPr="00083B88" w:rsidRDefault="006A3FAC" w:rsidP="006A3FAC">
      <w:pPr>
        <w:spacing w:before="640"/>
        <w:ind w:left="1170" w:hanging="1170"/>
      </w:pPr>
      <w:r w:rsidRPr="00083B88">
        <w:rPr>
          <w:sz w:val="18"/>
          <w:szCs w:val="18"/>
        </w:rPr>
        <w:t xml:space="preserve">                                      </w:t>
      </w:r>
      <w:r w:rsidR="00083B88" w:rsidRPr="00083B88">
        <w:rPr>
          <w:sz w:val="18"/>
          <w:szCs w:val="18"/>
        </w:rPr>
        <w:t>24</w:t>
      </w:r>
      <w:r w:rsidRPr="00083B88">
        <w:rPr>
          <w:sz w:val="18"/>
          <w:szCs w:val="18"/>
        </w:rPr>
        <w:t xml:space="preserve">                        </w:t>
      </w:r>
      <w:r w:rsidR="00083B88" w:rsidRPr="00083B88">
        <w:rPr>
          <w:sz w:val="18"/>
          <w:szCs w:val="18"/>
        </w:rPr>
        <w:t>2</w:t>
      </w:r>
      <w:r w:rsidRPr="00083B88">
        <w:rPr>
          <w:sz w:val="18"/>
          <w:szCs w:val="18"/>
        </w:rPr>
        <w:t xml:space="preserve">                                                 </w:t>
      </w:r>
      <w:r w:rsidR="00083B88" w:rsidRPr="00083B88">
        <w:rPr>
          <w:sz w:val="18"/>
          <w:szCs w:val="18"/>
        </w:rPr>
        <w:t>48</w:t>
      </w:r>
      <w:r w:rsidRPr="00083B88">
        <w:rPr>
          <w:sz w:val="18"/>
          <w:szCs w:val="18"/>
        </w:rPr>
        <w:t xml:space="preserve">                                          0.</w:t>
      </w:r>
      <w:r w:rsidR="006456C2" w:rsidRPr="00083B88">
        <w:rPr>
          <w:sz w:val="18"/>
          <w:szCs w:val="18"/>
        </w:rPr>
        <w:t>547</w:t>
      </w:r>
    </w:p>
    <w:p w14:paraId="62B9EC8A" w14:textId="6DC0F14E" w:rsidR="006A3FAC" w:rsidRPr="00083B88" w:rsidRDefault="006A3FAC" w:rsidP="006A3FAC">
      <w:pPr>
        <w:spacing w:line="200" w:lineRule="exact"/>
        <w:ind w:left="1170" w:hanging="1170"/>
      </w:pPr>
      <w:r w:rsidRPr="00083B88">
        <w:t xml:space="preserve">                                                                                                                                                                                                 </w:t>
      </w:r>
      <w:r w:rsidR="00083B88" w:rsidRPr="00083B88">
        <w:t>26.26</w:t>
      </w:r>
    </w:p>
    <w:p w14:paraId="11B44B2B" w14:textId="77777777" w:rsidR="006A3FAC" w:rsidRPr="00083B88" w:rsidRDefault="006A3FAC" w:rsidP="006A3FAC">
      <w:pPr>
        <w:spacing w:before="200"/>
        <w:ind w:left="1170" w:hanging="1170"/>
      </w:pPr>
      <w:r w:rsidRPr="00083B88"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4CB46CB7" w14:textId="5B3D8C28" w:rsidR="006A3FAC" w:rsidRPr="00083B88" w:rsidRDefault="006A3FAC" w:rsidP="006A3FAC">
      <w:pPr>
        <w:spacing w:before="400"/>
        <w:ind w:left="1170" w:hanging="1170"/>
      </w:pPr>
      <w:r w:rsidRPr="00083B88">
        <w:t xml:space="preserve">                                                                                                                                                                                                 </w:t>
      </w:r>
      <w:r w:rsidR="00083B88" w:rsidRPr="00083B88">
        <w:t>26.26</w:t>
      </w:r>
    </w:p>
    <w:p w14:paraId="40BB75E2" w14:textId="49109FE0" w:rsidR="006A3FAC" w:rsidRPr="00083B88" w:rsidRDefault="006A3FAC" w:rsidP="006A3FAC">
      <w:pPr>
        <w:spacing w:before="600"/>
        <w:ind w:left="1170" w:hanging="1170"/>
      </w:pPr>
      <w:r w:rsidRPr="00083B88">
        <w:t xml:space="preserve">                                                                     </w:t>
      </w:r>
      <w:r w:rsidR="00083B88" w:rsidRPr="00083B88">
        <w:t>1</w:t>
      </w:r>
    </w:p>
    <w:p w14:paraId="72A62AED" w14:textId="246BD855" w:rsidR="006A3FAC" w:rsidRPr="00083B88" w:rsidRDefault="006A3FAC" w:rsidP="006A3FAC">
      <w:pPr>
        <w:spacing w:before="1480"/>
        <w:ind w:left="1170" w:hanging="1170"/>
      </w:pPr>
      <w:r w:rsidRPr="00083B88">
        <w:t xml:space="preserve">                                                                                        </w:t>
      </w:r>
      <w:r w:rsidR="00083B88" w:rsidRPr="00083B88">
        <w:t>1</w:t>
      </w:r>
    </w:p>
    <w:p w14:paraId="6BC9BF67" w14:textId="2EC99DFB" w:rsidR="006A3FAC" w:rsidRPr="00083B88" w:rsidRDefault="006A3FAC" w:rsidP="006A3FAC">
      <w:pPr>
        <w:spacing w:before="120"/>
        <w:ind w:left="1170" w:hanging="1170"/>
      </w:pPr>
      <w:r w:rsidRPr="00083B88">
        <w:t xml:space="preserve">                                                             </w:t>
      </w:r>
      <w:r w:rsidR="00083B88" w:rsidRPr="00083B88">
        <w:t>8/19/26</w:t>
      </w:r>
    </w:p>
    <w:p w14:paraId="35C0D59E" w14:textId="1094A25B" w:rsidR="00362391" w:rsidRPr="00083B88" w:rsidRDefault="006A3FAC" w:rsidP="006A3FAC">
      <w:pPr>
        <w:spacing w:before="3040"/>
        <w:ind w:left="1170" w:hanging="1170"/>
      </w:pPr>
      <w:r w:rsidRPr="00083B88">
        <w:t xml:space="preserve">                                  </w:t>
      </w:r>
      <w:r w:rsidR="00083B88" w:rsidRPr="00083B88">
        <w:t>8/19/26</w:t>
      </w:r>
    </w:p>
    <w:sectPr w:rsidR="00362391" w:rsidRPr="00083B88" w:rsidSect="006A3F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CF13E" w14:textId="77777777" w:rsidR="004A08A0" w:rsidRDefault="004A08A0" w:rsidP="006A3FAC">
      <w:r>
        <w:separator/>
      </w:r>
    </w:p>
  </w:endnote>
  <w:endnote w:type="continuationSeparator" w:id="0">
    <w:p w14:paraId="6C50551C" w14:textId="77777777" w:rsidR="004A08A0" w:rsidRDefault="004A08A0" w:rsidP="006A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7541" w14:textId="77777777" w:rsidR="006A3FAC" w:rsidRDefault="006A3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D57B6" w14:textId="77777777" w:rsidR="006A3FAC" w:rsidRDefault="006A3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652B" w14:textId="77777777" w:rsidR="006A3FAC" w:rsidRDefault="006A3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A922D" w14:textId="77777777" w:rsidR="004A08A0" w:rsidRDefault="004A08A0" w:rsidP="006A3FAC">
      <w:r>
        <w:separator/>
      </w:r>
    </w:p>
  </w:footnote>
  <w:footnote w:type="continuationSeparator" w:id="0">
    <w:p w14:paraId="2E6A1816" w14:textId="77777777" w:rsidR="004A08A0" w:rsidRDefault="004A08A0" w:rsidP="006A3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4FC6" w14:textId="5E91967E" w:rsidR="006A3FAC" w:rsidRDefault="006456C2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5FF9BAC3" wp14:editId="10711DD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315200" cy="96043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960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1C7C" w14:textId="212B48ED" w:rsidR="006A3FAC" w:rsidRDefault="006456C2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0" allowOverlap="1" wp14:anchorId="0A7EA548" wp14:editId="02D42F6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315200" cy="960437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960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9F63" w14:textId="77777777" w:rsidR="006A3FAC" w:rsidRDefault="00000000">
    <w:pPr>
      <w:pStyle w:val="Header"/>
    </w:pPr>
    <w:r>
      <w:rPr>
        <w:noProof/>
      </w:rPr>
      <w:pict w14:anchorId="37977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8in;height:756.25pt;z-index:-251657728;mso-position-horizontal:center;mso-position-horizontal-relative:margin;mso-position-vertical:center;mso-position-vertical-relative:margin" o:allowincell="f">
          <v:imagedata r:id="rId1" o:title="FORM99_Publisher's_Claim_2024_for_Word-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C2"/>
    <w:rsid w:val="00083B88"/>
    <w:rsid w:val="002A1850"/>
    <w:rsid w:val="00357D07"/>
    <w:rsid w:val="00362391"/>
    <w:rsid w:val="0040666E"/>
    <w:rsid w:val="00470039"/>
    <w:rsid w:val="004A08A0"/>
    <w:rsid w:val="00567456"/>
    <w:rsid w:val="006456C2"/>
    <w:rsid w:val="006A3FAC"/>
    <w:rsid w:val="007600F7"/>
    <w:rsid w:val="007F22EF"/>
    <w:rsid w:val="008931B4"/>
    <w:rsid w:val="009D7069"/>
    <w:rsid w:val="00B53B6B"/>
    <w:rsid w:val="00FC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AE49E"/>
  <w15:docId w15:val="{C298E4BC-29B3-4D2E-9FEC-C6E1B8A3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F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A3F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3FAC"/>
  </w:style>
  <w:style w:type="paragraph" w:styleId="Footer">
    <w:name w:val="footer"/>
    <w:basedOn w:val="Normal"/>
    <w:link w:val="FooterChar"/>
    <w:uiPriority w:val="99"/>
    <w:semiHidden/>
    <w:unhideWhenUsed/>
    <w:rsid w:val="006A3F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3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LEGAL%20GOV%20Publishers_Claim_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LEGAL GOV Publishers_Claim_2025.dotx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Haley</dc:creator>
  <cp:lastModifiedBy>John Haley</cp:lastModifiedBy>
  <cp:revision>2</cp:revision>
  <dcterms:created xsi:type="dcterms:W3CDTF">2026-08-13T17:10:00Z</dcterms:created>
  <dcterms:modified xsi:type="dcterms:W3CDTF">2026-08-13T17:10:00Z</dcterms:modified>
</cp:coreProperties>
</file>